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484" w:rsidRDefault="00802484" w:rsidP="00281ECE">
      <w:pPr>
        <w:tabs>
          <w:tab w:val="left" w:pos="1985"/>
        </w:tabs>
        <w:spacing w:after="100" w:afterAutospacing="1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KATA PENGANTAR</w:t>
      </w:r>
    </w:p>
    <w:p w:rsidR="00802484" w:rsidRDefault="00802484" w:rsidP="00281EC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Bismillahirrohmannirokhim.</w:t>
      </w:r>
    </w:p>
    <w:p w:rsidR="00802484" w:rsidRDefault="00802484" w:rsidP="00281EC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Puji syukur kita panjatkan ke hadirat Allah SWT, yang telah melimpahkan rahmat dan hidayah-Nya sehingga kami dapat menyelesaikan penelitian dengan judul “Gambaran Tingkat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Depresi pada Lansia menggunakan Instrumen </w:t>
      </w:r>
      <w:r w:rsidRPr="00483655">
        <w:rPr>
          <w:rFonts w:ascii="Times New Roman" w:hAnsi="Times New Roman" w:cs="Times New Roman"/>
          <w:i/>
          <w:iCs/>
          <w:sz w:val="24"/>
          <w:szCs w:val="24"/>
          <w:lang w:val="id-ID"/>
        </w:rPr>
        <w:t>Geriatric Depression Scale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di </w:t>
      </w:r>
      <w:r>
        <w:rPr>
          <w:rFonts w:ascii="Times New Roman" w:hAnsi="Times New Roman" w:cs="Times New Roman"/>
          <w:sz w:val="24"/>
          <w:szCs w:val="24"/>
        </w:rPr>
        <w:t>Instalasi Rehabilitasi Medik Rumah Sakit Islam Sultan Agung”.</w:t>
      </w:r>
    </w:p>
    <w:p w:rsidR="00802484" w:rsidRDefault="00802484" w:rsidP="00281EC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Pada kesempatan ini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penulis ingin menyampaikan rasa terima kasih sedalam-dalamnya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kepada berbagai pihak yang telah memberikan bantuan berupa arahan dan dorongan yang berarti sejak dari persiapan sampai dengan selesainya penelitian ini. Oleh karena itu penulis menyampaikan terima kasih kepada:</w:t>
      </w:r>
    </w:p>
    <w:p w:rsidR="00802484" w:rsidRDefault="00802484" w:rsidP="00281ECE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Direktur Rumah Sakit Islam Sultan Agung Semarang.</w:t>
      </w:r>
    </w:p>
    <w:p w:rsidR="00802484" w:rsidRDefault="00802484" w:rsidP="00281ECE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Teman-teman karyawan khususnya di Instalasi Rehabilitasi Medik.</w:t>
      </w:r>
    </w:p>
    <w:p w:rsidR="00802484" w:rsidRDefault="00802484" w:rsidP="00281ECE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Berbagai pihak yang tidak dapat disebutkan satu per satu yang telah memberikan dukungan.</w:t>
      </w:r>
    </w:p>
    <w:p w:rsidR="00802484" w:rsidRDefault="00802484" w:rsidP="00281EC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Semoga amal dan kebaikan yang telah diberikan mendapat pahala yang setimpal dari Allah SWT.</w:t>
      </w:r>
    </w:p>
    <w:p w:rsidR="00802484" w:rsidRDefault="00802484" w:rsidP="00281E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802484" w:rsidRPr="00281ECE" w:rsidRDefault="00802484" w:rsidP="00281ECE">
      <w:pPr>
        <w:tabs>
          <w:tab w:val="left" w:pos="538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Semarang,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Juni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802484" w:rsidRDefault="00802484" w:rsidP="00281ECE">
      <w:pPr>
        <w:tabs>
          <w:tab w:val="left" w:pos="538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802484" w:rsidRPr="00FD69EE" w:rsidRDefault="00802484" w:rsidP="00281ECE">
      <w:pPr>
        <w:tabs>
          <w:tab w:val="left" w:pos="538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802484" w:rsidRDefault="00802484" w:rsidP="00281ECE">
      <w:pPr>
        <w:ind w:right="758"/>
        <w:jc w:val="right"/>
      </w:pPr>
      <w:r>
        <w:rPr>
          <w:rFonts w:ascii="Times New Roman" w:hAnsi="Times New Roman" w:cs="Times New Roman"/>
          <w:sz w:val="24"/>
          <w:szCs w:val="24"/>
        </w:rPr>
        <w:tab/>
        <w:t>Penulis</w:t>
      </w:r>
    </w:p>
    <w:sectPr w:rsidR="00802484" w:rsidSect="00F740F3">
      <w:footerReference w:type="default" r:id="rId7"/>
      <w:pgSz w:w="12240" w:h="15840"/>
      <w:pgMar w:top="2268" w:right="1701" w:bottom="1701" w:left="2268" w:header="720" w:footer="720" w:gutter="0"/>
      <w:pgNumType w:fmt="lowerRoman" w:start="3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484" w:rsidRDefault="00802484">
      <w:r>
        <w:separator/>
      </w:r>
    </w:p>
  </w:endnote>
  <w:endnote w:type="continuationSeparator" w:id="1">
    <w:p w:rsidR="00802484" w:rsidRDefault="00802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484" w:rsidRDefault="00802484" w:rsidP="00C35F1E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iii</w:t>
    </w:r>
    <w:r>
      <w:rPr>
        <w:rStyle w:val="PageNumber"/>
      </w:rPr>
      <w:fldChar w:fldCharType="end"/>
    </w:r>
  </w:p>
  <w:p w:rsidR="00802484" w:rsidRDefault="0080248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484" w:rsidRDefault="00802484">
      <w:r>
        <w:separator/>
      </w:r>
    </w:p>
  </w:footnote>
  <w:footnote w:type="continuationSeparator" w:id="1">
    <w:p w:rsidR="00802484" w:rsidRDefault="008024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140FA"/>
    <w:multiLevelType w:val="hybridMultilevel"/>
    <w:tmpl w:val="56CAE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1ECE"/>
    <w:rsid w:val="002450C2"/>
    <w:rsid w:val="00281ECE"/>
    <w:rsid w:val="00483655"/>
    <w:rsid w:val="004D6F8C"/>
    <w:rsid w:val="00555B77"/>
    <w:rsid w:val="00705D9F"/>
    <w:rsid w:val="00802484"/>
    <w:rsid w:val="00A74AE2"/>
    <w:rsid w:val="00B60B1C"/>
    <w:rsid w:val="00B87742"/>
    <w:rsid w:val="00C35F1E"/>
    <w:rsid w:val="00C9367B"/>
    <w:rsid w:val="00F740F3"/>
    <w:rsid w:val="00FD6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 Antiqua" w:eastAsia="Book Antiqua" w:hAnsi="Book Antiqu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281ECE"/>
    <w:rPr>
      <w:rFonts w:cs="Book Antiqu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D6F8C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D6F8C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D6F8C"/>
    <w:pPr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D6F8C"/>
    <w:pPr>
      <w:spacing w:before="240"/>
      <w:outlineLvl w:val="3"/>
    </w:pPr>
    <w:rPr>
      <w:smallCaps/>
      <w:spacing w:val="1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D6F8C"/>
    <w:pPr>
      <w:spacing w:before="200"/>
      <w:outlineLvl w:val="4"/>
    </w:pPr>
    <w:rPr>
      <w:smallCaps/>
      <w:color w:val="943634"/>
      <w:spacing w:val="1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D6F8C"/>
    <w:pPr>
      <w:outlineLvl w:val="5"/>
    </w:pPr>
    <w:rPr>
      <w:smallCaps/>
      <w:color w:val="C0504D"/>
      <w:spacing w:val="5"/>
    </w:rPr>
  </w:style>
  <w:style w:type="paragraph" w:styleId="Heading7">
    <w:name w:val="heading 7"/>
    <w:basedOn w:val="Normal"/>
    <w:next w:val="Normal"/>
    <w:link w:val="Heading7Char"/>
    <w:uiPriority w:val="99"/>
    <w:qFormat/>
    <w:rsid w:val="004D6F8C"/>
    <w:pPr>
      <w:outlineLvl w:val="6"/>
    </w:pPr>
    <w:rPr>
      <w:b/>
      <w:bCs/>
      <w:smallCaps/>
      <w:color w:val="C0504D"/>
      <w:spacing w:val="1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4D6F8C"/>
    <w:pPr>
      <w:outlineLvl w:val="7"/>
    </w:pPr>
    <w:rPr>
      <w:b/>
      <w:bCs/>
      <w:i/>
      <w:iCs/>
      <w:smallCaps/>
      <w:color w:val="94363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4D6F8C"/>
    <w:pPr>
      <w:outlineLvl w:val="8"/>
    </w:pPr>
    <w:rPr>
      <w:b/>
      <w:bCs/>
      <w:i/>
      <w:iCs/>
      <w:smallCaps/>
      <w:color w:val="62242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D6F8C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D6F8C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4D6F8C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D6F8C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4D6F8C"/>
    <w:rPr>
      <w:smallCaps/>
      <w:color w:val="943634"/>
      <w:spacing w:val="1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D6F8C"/>
    <w:rPr>
      <w:smallCaps/>
      <w:color w:val="C0504D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4D6F8C"/>
    <w:rPr>
      <w:b/>
      <w:bCs/>
      <w:smallCaps/>
      <w:color w:val="C0504D"/>
      <w:spacing w:val="1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4D6F8C"/>
    <w:rPr>
      <w:b/>
      <w:bCs/>
      <w:i/>
      <w:iCs/>
      <w:smallCaps/>
      <w:color w:val="94363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4D6F8C"/>
    <w:rPr>
      <w:b/>
      <w:bCs/>
      <w:i/>
      <w:iCs/>
      <w:smallCaps/>
      <w:color w:val="622423"/>
    </w:rPr>
  </w:style>
  <w:style w:type="paragraph" w:styleId="Caption">
    <w:name w:val="caption"/>
    <w:basedOn w:val="Normal"/>
    <w:next w:val="Normal"/>
    <w:uiPriority w:val="99"/>
    <w:qFormat/>
    <w:rsid w:val="004D6F8C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99"/>
    <w:qFormat/>
    <w:rsid w:val="004D6F8C"/>
    <w:pPr>
      <w:pBdr>
        <w:top w:val="single" w:sz="12" w:space="1" w:color="C0504D"/>
      </w:pBdr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locked/>
    <w:rsid w:val="004D6F8C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99"/>
    <w:qFormat/>
    <w:rsid w:val="004D6F8C"/>
    <w:pPr>
      <w:spacing w:after="720"/>
      <w:jc w:val="right"/>
    </w:pPr>
    <w:rPr>
      <w:rFonts w:ascii="Lucida Sans" w:eastAsia="Times New Roman" w:hAnsi="Lucida Sans" w:cs="Lucida Sans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4D6F8C"/>
    <w:rPr>
      <w:rFonts w:ascii="Lucida Sans" w:hAnsi="Lucida Sans" w:cs="Lucida Sans"/>
      <w:sz w:val="22"/>
      <w:szCs w:val="22"/>
    </w:rPr>
  </w:style>
  <w:style w:type="character" w:styleId="Strong">
    <w:name w:val="Strong"/>
    <w:basedOn w:val="DefaultParagraphFont"/>
    <w:uiPriority w:val="99"/>
    <w:qFormat/>
    <w:rsid w:val="004D6F8C"/>
    <w:rPr>
      <w:b/>
      <w:bCs/>
      <w:color w:val="C0504D"/>
    </w:rPr>
  </w:style>
  <w:style w:type="character" w:styleId="Emphasis">
    <w:name w:val="Emphasis"/>
    <w:basedOn w:val="DefaultParagraphFont"/>
    <w:uiPriority w:val="99"/>
    <w:qFormat/>
    <w:rsid w:val="004D6F8C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99"/>
    <w:qFormat/>
    <w:rsid w:val="004D6F8C"/>
  </w:style>
  <w:style w:type="character" w:customStyle="1" w:styleId="NoSpacingChar">
    <w:name w:val="No Spacing Char"/>
    <w:basedOn w:val="DefaultParagraphFont"/>
    <w:link w:val="NoSpacing"/>
    <w:uiPriority w:val="99"/>
    <w:locked/>
    <w:rsid w:val="004D6F8C"/>
  </w:style>
  <w:style w:type="paragraph" w:styleId="ListParagraph">
    <w:name w:val="List Paragraph"/>
    <w:basedOn w:val="Normal"/>
    <w:uiPriority w:val="99"/>
    <w:qFormat/>
    <w:rsid w:val="004D6F8C"/>
    <w:pPr>
      <w:ind w:left="720"/>
    </w:pPr>
  </w:style>
  <w:style w:type="paragraph" w:styleId="Quote">
    <w:name w:val="Quote"/>
    <w:basedOn w:val="Normal"/>
    <w:next w:val="Normal"/>
    <w:link w:val="QuoteChar"/>
    <w:uiPriority w:val="99"/>
    <w:qFormat/>
    <w:rsid w:val="004D6F8C"/>
    <w:rPr>
      <w:i/>
      <w:iCs/>
    </w:rPr>
  </w:style>
  <w:style w:type="character" w:customStyle="1" w:styleId="QuoteChar">
    <w:name w:val="Quote Char"/>
    <w:basedOn w:val="DefaultParagraphFont"/>
    <w:link w:val="Quote"/>
    <w:uiPriority w:val="99"/>
    <w:locked/>
    <w:rsid w:val="004D6F8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4D6F8C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bCs/>
      <w:i/>
      <w:iCs/>
      <w:color w:val="FFFFFF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4D6F8C"/>
    <w:rPr>
      <w:b/>
      <w:bCs/>
      <w:i/>
      <w:iCs/>
      <w:color w:val="FFFFFF"/>
      <w:shd w:val="clear" w:color="auto" w:fill="C0504D"/>
    </w:rPr>
  </w:style>
  <w:style w:type="character" w:styleId="SubtleEmphasis">
    <w:name w:val="Subtle Emphasis"/>
    <w:basedOn w:val="DefaultParagraphFont"/>
    <w:uiPriority w:val="99"/>
    <w:qFormat/>
    <w:rsid w:val="004D6F8C"/>
    <w:rPr>
      <w:i/>
      <w:iCs/>
    </w:rPr>
  </w:style>
  <w:style w:type="character" w:styleId="IntenseEmphasis">
    <w:name w:val="Intense Emphasis"/>
    <w:basedOn w:val="DefaultParagraphFont"/>
    <w:uiPriority w:val="99"/>
    <w:qFormat/>
    <w:rsid w:val="004D6F8C"/>
    <w:rPr>
      <w:b/>
      <w:bCs/>
      <w:i/>
      <w:iCs/>
      <w:color w:val="C0504D"/>
      <w:spacing w:val="10"/>
    </w:rPr>
  </w:style>
  <w:style w:type="character" w:styleId="SubtleReference">
    <w:name w:val="Subtle Reference"/>
    <w:basedOn w:val="DefaultParagraphFont"/>
    <w:uiPriority w:val="99"/>
    <w:qFormat/>
    <w:rsid w:val="004D6F8C"/>
    <w:rPr>
      <w:b/>
      <w:bCs/>
    </w:rPr>
  </w:style>
  <w:style w:type="character" w:styleId="IntenseReference">
    <w:name w:val="Intense Reference"/>
    <w:basedOn w:val="DefaultParagraphFont"/>
    <w:uiPriority w:val="99"/>
    <w:qFormat/>
    <w:rsid w:val="004D6F8C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basedOn w:val="DefaultParagraphFont"/>
    <w:uiPriority w:val="99"/>
    <w:qFormat/>
    <w:rsid w:val="004D6F8C"/>
    <w:rPr>
      <w:rFonts w:ascii="Lucida Sans" w:hAnsi="Lucida Sans" w:cs="Lucida Sans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99"/>
    <w:qFormat/>
    <w:rsid w:val="004D6F8C"/>
    <w:pPr>
      <w:outlineLvl w:val="9"/>
    </w:pPr>
  </w:style>
  <w:style w:type="paragraph" w:styleId="Footer">
    <w:name w:val="footer"/>
    <w:basedOn w:val="Normal"/>
    <w:link w:val="FooterChar"/>
    <w:uiPriority w:val="99"/>
    <w:rsid w:val="00F740F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639E"/>
    <w:rPr>
      <w:rFonts w:cs="Book Antiqua"/>
    </w:rPr>
  </w:style>
  <w:style w:type="character" w:styleId="PageNumber">
    <w:name w:val="page number"/>
    <w:basedOn w:val="DefaultParagraphFont"/>
    <w:uiPriority w:val="99"/>
    <w:rsid w:val="00F740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1</Pages>
  <Words>145</Words>
  <Characters>828</Characters>
  <Application>Microsoft Office Outlook</Application>
  <DocSecurity>0</DocSecurity>
  <Lines>0</Lines>
  <Paragraphs>0</Paragraphs>
  <ScaleCrop>false</ScaleCrop>
  <Company>RSI Sultan Agung Semarang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Poet</dc:creator>
  <cp:keywords/>
  <dc:description/>
  <cp:lastModifiedBy>RSI Sultan Agung</cp:lastModifiedBy>
  <cp:revision>4</cp:revision>
  <cp:lastPrinted>2001-03-24T03:21:00Z</cp:lastPrinted>
  <dcterms:created xsi:type="dcterms:W3CDTF">2015-06-29T02:07:00Z</dcterms:created>
  <dcterms:modified xsi:type="dcterms:W3CDTF">2001-03-24T03:23:00Z</dcterms:modified>
</cp:coreProperties>
</file>